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F5" w:rsidRDefault="000930F5" w:rsidP="00FF27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Cs w:val="20"/>
          <w:bdr w:val="none" w:sz="0" w:space="0" w:color="auto"/>
        </w:rPr>
      </w:pP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Theme="minorHAnsi" w:eastAsiaTheme="minorHAnsi" w:hAnsiTheme="minorHAnsi" w:cstheme="minorBidi"/>
          <w:sz w:val="40"/>
          <w:szCs w:val="40"/>
          <w:bdr w:val="none" w:sz="0" w:space="0" w:color="auto"/>
        </w:rPr>
      </w:pPr>
      <w:r w:rsidRPr="000930F5">
        <w:rPr>
          <w:rFonts w:asciiTheme="minorHAnsi" w:eastAsiaTheme="minorHAnsi" w:hAnsiTheme="minorHAnsi" w:cstheme="minorBidi"/>
          <w:sz w:val="40"/>
          <w:szCs w:val="40"/>
          <w:bdr w:val="none" w:sz="0" w:space="0" w:color="auto"/>
        </w:rPr>
        <w:t>PRESS RELEASE</w:t>
      </w:r>
    </w:p>
    <w:p w:rsidR="000930F5" w:rsidRPr="00775F57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Theme="minorHAnsi" w:eastAsiaTheme="minorHAnsi" w:hAnsiTheme="minorHAnsi" w:cstheme="minorBidi"/>
          <w:sz w:val="28"/>
          <w:szCs w:val="28"/>
          <w:bdr w:val="none" w:sz="0" w:space="0" w:color="auto"/>
        </w:rPr>
      </w:pP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Theme="minorHAnsi" w:hAnsiTheme="minorHAnsi" w:cstheme="minorBidi"/>
          <w:sz w:val="32"/>
          <w:szCs w:val="32"/>
          <w:bdr w:val="none" w:sz="0" w:space="0" w:color="auto"/>
        </w:rPr>
      </w:pPr>
      <w:r w:rsidRPr="000930F5">
        <w:rPr>
          <w:rFonts w:asciiTheme="minorHAnsi" w:eastAsiaTheme="minorHAnsi" w:hAnsiTheme="minorHAnsi" w:cstheme="minorBidi"/>
          <w:sz w:val="32"/>
          <w:szCs w:val="32"/>
          <w:bdr w:val="none" w:sz="0" w:space="0" w:color="auto"/>
        </w:rPr>
        <w:t xml:space="preserve">Youth Development Association, Inc. (YDA) NJTL (National Junior Tennis &amp; Learning) Chapter proudly announces it has received a $23,000 donation from the United States Tennis Association Foundation </w:t>
      </w: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(USTAF) </w:t>
      </w:r>
      <w:r w:rsidRPr="000930F5">
        <w:rPr>
          <w:rFonts w:asciiTheme="minorHAnsi" w:eastAsiaTheme="minorHAnsi" w:hAnsiTheme="minorHAnsi" w:cstheme="minorBidi"/>
          <w:sz w:val="32"/>
          <w:szCs w:val="32"/>
          <w:bdr w:val="none" w:sz="0" w:space="0" w:color="auto"/>
        </w:rPr>
        <w:t>and Southern Tennis Association/Southern Patrons Foundation.</w:t>
      </w: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Theme="minorHAnsi" w:hAnsiTheme="minorHAnsi" w:cstheme="minorBidi"/>
          <w:sz w:val="32"/>
          <w:szCs w:val="32"/>
          <w:bdr w:val="none" w:sz="0" w:space="0" w:color="auto"/>
        </w:rPr>
      </w:pP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  <w:r w:rsidRPr="000930F5">
        <w:rPr>
          <w:rFonts w:asciiTheme="minorHAnsi" w:eastAsiaTheme="minorEastAsia" w:hAnsiTheme="minorHAnsi" w:cstheme="minorBidi"/>
          <w:sz w:val="32"/>
          <w:szCs w:val="32"/>
          <w:bdr w:val="none" w:sz="0" w:space="0" w:color="auto"/>
        </w:rPr>
        <w:t xml:space="preserve">Dave </w:t>
      </w:r>
      <w:proofErr w:type="spellStart"/>
      <w:r w:rsidRPr="000930F5">
        <w:rPr>
          <w:rFonts w:asciiTheme="minorHAnsi" w:eastAsiaTheme="minorEastAsia" w:hAnsiTheme="minorHAnsi" w:cstheme="minorBidi"/>
          <w:sz w:val="32"/>
          <w:szCs w:val="32"/>
          <w:bdr w:val="none" w:sz="0" w:space="0" w:color="auto"/>
        </w:rPr>
        <w:t>Higaki</w:t>
      </w:r>
      <w:proofErr w:type="spellEnd"/>
      <w:r w:rsidRPr="000930F5">
        <w:rPr>
          <w:rFonts w:asciiTheme="minorHAnsi" w:eastAsiaTheme="minorEastAsia" w:hAnsiTheme="minorHAnsi" w:cstheme="minorBidi"/>
          <w:sz w:val="32"/>
          <w:szCs w:val="32"/>
          <w:bdr w:val="none" w:sz="0" w:space="0" w:color="auto"/>
        </w:rPr>
        <w:t xml:space="preserve">, </w:t>
      </w:r>
      <w:r>
        <w:rPr>
          <w:rFonts w:ascii="Calibri" w:eastAsia="Times New Roman" w:hAnsi="Calibri" w:cs="Calibri"/>
          <w:sz w:val="32"/>
          <w:szCs w:val="32"/>
          <w:bdr w:val="none" w:sz="0" w:space="0" w:color="auto"/>
        </w:rPr>
        <w:t>YDA’s</w:t>
      </w: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 NJTL </w:t>
      </w:r>
      <w:r>
        <w:rPr>
          <w:rFonts w:ascii="Calibri" w:eastAsia="Times New Roman" w:hAnsi="Calibri" w:cs="Calibri"/>
          <w:sz w:val="32"/>
          <w:szCs w:val="32"/>
          <w:bdr w:val="none" w:sz="0" w:space="0" w:color="auto"/>
        </w:rPr>
        <w:t>USTAF</w:t>
      </w: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 representative and Cee Jai Jones, our Southern Tennis Association (STA) Account Manager, </w:t>
      </w:r>
      <w:r w:rsidR="005D388A">
        <w:rPr>
          <w:rFonts w:ascii="Calibri" w:eastAsia="Times New Roman" w:hAnsi="Calibri" w:cs="Calibri"/>
          <w:sz w:val="32"/>
          <w:szCs w:val="32"/>
          <w:bdr w:val="none" w:sz="0" w:space="0" w:color="auto"/>
        </w:rPr>
        <w:t>were</w:t>
      </w:r>
      <w:bookmarkStart w:id="0" w:name="_GoBack"/>
      <w:bookmarkEnd w:id="0"/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 in Huntsville, AL on Sunday December 16</w:t>
      </w: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  <w:vertAlign w:val="superscript"/>
        </w:rPr>
        <w:t>th</w:t>
      </w: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 at Columbia High School from 2-6pm.</w:t>
      </w:r>
    </w:p>
    <w:p w:rsid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</w:p>
    <w:p w:rsidR="00775F57" w:rsidRDefault="00775F57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  <w:r>
        <w:rPr>
          <w:rFonts w:ascii="Calibri" w:eastAsia="Times New Roman" w:hAnsi="Calibri" w:cs="Calibri"/>
          <w:noProof/>
          <w:sz w:val="32"/>
          <w:szCs w:val="32"/>
          <w:bdr w:val="none" w:sz="0" w:space="0" w:color="auto"/>
        </w:rPr>
        <w:drawing>
          <wp:inline distT="0" distB="0" distL="0" distR="0">
            <wp:extent cx="6507332" cy="2467992"/>
            <wp:effectExtent l="0" t="0" r="825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4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F57" w:rsidRPr="000930F5" w:rsidRDefault="00775F57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Along with celebrating YDA’s </w:t>
      </w:r>
      <w:r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27 years of </w:t>
      </w:r>
      <w:r w:rsidR="001175BA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service and </w:t>
      </w: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>achievement</w:t>
      </w:r>
      <w:r>
        <w:rPr>
          <w:rFonts w:ascii="Calibri" w:eastAsia="Times New Roman" w:hAnsi="Calibri" w:cs="Calibri"/>
          <w:sz w:val="32"/>
          <w:szCs w:val="32"/>
          <w:bdr w:val="none" w:sz="0" w:space="0" w:color="auto"/>
        </w:rPr>
        <w:t>s</w:t>
      </w: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>, Dave and Cee Jai will conduct board of directors and executive director training in capacity building and program building.</w:t>
      </w: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 xml:space="preserve">Thanks, </w:t>
      </w:r>
    </w:p>
    <w:p w:rsidR="000930F5" w:rsidRPr="00F525F7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bdr w:val="none" w:sz="0" w:space="0" w:color="auto"/>
        </w:rPr>
      </w:pPr>
    </w:p>
    <w:p w:rsidR="000930F5" w:rsidRPr="000930F5" w:rsidRDefault="000930F5" w:rsidP="000930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32"/>
          <w:szCs w:val="32"/>
          <w:bdr w:val="none" w:sz="0" w:space="0" w:color="auto"/>
        </w:rPr>
      </w:pP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>Al Garrett, Executive Director</w:t>
      </w:r>
    </w:p>
    <w:p w:rsidR="000930F5" w:rsidRPr="00FF274C" w:rsidRDefault="000930F5" w:rsidP="00FF27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szCs w:val="20"/>
          <w:bdr w:val="none" w:sz="0" w:space="0" w:color="auto"/>
        </w:rPr>
      </w:pPr>
      <w:r w:rsidRPr="000930F5">
        <w:rPr>
          <w:rFonts w:ascii="Calibri" w:eastAsia="Times New Roman" w:hAnsi="Calibri" w:cs="Calibri"/>
          <w:sz w:val="32"/>
          <w:szCs w:val="32"/>
          <w:bdr w:val="none" w:sz="0" w:space="0" w:color="auto"/>
        </w:rPr>
        <w:t>Youth Development Association, Inc. (YDA)</w:t>
      </w:r>
    </w:p>
    <w:sectPr w:rsidR="000930F5" w:rsidRPr="00FF274C" w:rsidSect="00FF27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0" w:right="990" w:bottom="72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525" w:rsidRDefault="00C84525" w:rsidP="00B41C69">
      <w:r>
        <w:separator/>
      </w:r>
    </w:p>
  </w:endnote>
  <w:endnote w:type="continuationSeparator" w:id="0">
    <w:p w:rsidR="00C84525" w:rsidRDefault="00C84525" w:rsidP="00B41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83" w:rsidRDefault="006029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83" w:rsidRDefault="006029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83" w:rsidRDefault="006029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525" w:rsidRDefault="00C84525" w:rsidP="00B41C69">
      <w:r>
        <w:separator/>
      </w:r>
    </w:p>
  </w:footnote>
  <w:footnote w:type="continuationSeparator" w:id="0">
    <w:p w:rsidR="00C84525" w:rsidRDefault="00C84525" w:rsidP="00B41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83" w:rsidRDefault="006029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C69" w:rsidRDefault="00161AF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B61EBB" wp14:editId="0AC5D9C8">
              <wp:simplePos x="0" y="0"/>
              <wp:positionH relativeFrom="column">
                <wp:posOffset>3812959</wp:posOffset>
              </wp:positionH>
              <wp:positionV relativeFrom="paragraph">
                <wp:posOffset>110971</wp:posOffset>
              </wp:positionV>
              <wp:extent cx="3045041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5041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61AFB" w:rsidRDefault="00161AFB" w:rsidP="00161AFB">
                          <w:r>
                            <w:t>Address</w:t>
                          </w:r>
                          <w:r w:rsidR="006C6C64">
                            <w:t>:  145 Kyser Blvd, STE A</w:t>
                          </w:r>
                        </w:p>
                        <w:p w:rsidR="00161AFB" w:rsidRDefault="00161AFB" w:rsidP="00161AFB">
                          <w:r>
                            <w:t>Address</w:t>
                          </w:r>
                          <w:r w:rsidR="006C6C64">
                            <w:t>:  Madison, AL 35758</w:t>
                          </w:r>
                        </w:p>
                        <w:p w:rsidR="00161AFB" w:rsidRDefault="00161AFB" w:rsidP="00161AFB">
                          <w:r>
                            <w:t>Phone Number</w:t>
                          </w:r>
                          <w:r w:rsidR="006C6C64">
                            <w:t>: (256) 603-0807</w:t>
                          </w:r>
                        </w:p>
                        <w:p w:rsidR="00161AFB" w:rsidRDefault="00161AFB" w:rsidP="00161AFB">
                          <w:r>
                            <w:t>Website</w:t>
                          </w:r>
                          <w:r w:rsidR="006C6C64">
                            <w:t>: http://tennispro3.wix.com/ydasite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00.25pt;margin-top:8.75pt;width:239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" filled="f" stroked="f">
              <v:textbox style="mso-fit-shape-to-text:t">
                <w:txbxContent>
                  <w:p w:rsidR="00161AFB" w:rsidRDefault="00161AFB" w:rsidP="00161AFB">
                    <w:r>
                      <w:t>Address</w:t>
                    </w:r>
                    <w:r w:rsidR="006C6C64">
                      <w:t>:  145 Kyser Blvd, STE A</w:t>
                    </w:r>
                  </w:p>
                  <w:p w:rsidR="00161AFB" w:rsidRDefault="00161AFB" w:rsidP="00161AFB">
                    <w:r>
                      <w:t>Address</w:t>
                    </w:r>
                    <w:r w:rsidR="006C6C64">
                      <w:t>:  Madison, AL 35758</w:t>
                    </w:r>
                  </w:p>
                  <w:p w:rsidR="00161AFB" w:rsidRDefault="00161AFB" w:rsidP="00161AFB">
                    <w:r>
                      <w:t>Phone Number</w:t>
                    </w:r>
                    <w:r w:rsidR="006C6C64">
                      <w:t>: (256) 603-0807</w:t>
                    </w:r>
                  </w:p>
                  <w:p w:rsidR="00161AFB" w:rsidRDefault="00161AFB" w:rsidP="00161AFB">
                    <w:r>
                      <w:t>Website</w:t>
                    </w:r>
                    <w:r w:rsidR="006C6C64">
                      <w:t>: http://tennispro3.wix.com/ydasite</w:t>
                    </w:r>
                  </w:p>
                </w:txbxContent>
              </v:textbox>
            </v:shape>
          </w:pict>
        </mc:Fallback>
      </mc:AlternateContent>
    </w:r>
    <w:r w:rsidR="004A12F3">
      <w:rPr>
        <w:noProof/>
      </w:rPr>
      <w:drawing>
        <wp:inline distT="0" distB="0" distL="0" distR="0" wp14:anchorId="63408C12" wp14:editId="3E4A7424">
          <wp:extent cx="1908699" cy="984699"/>
          <wp:effectExtent l="0" t="0" r="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DA-for-LETTERHEAD-B.png"/>
                  <pic:cNvPicPr/>
                </pic:nvPicPr>
                <pic:blipFill>
                  <a:blip r:embed="rId1">
                    <a:duotone>
                      <a:prstClr val="black"/>
                      <a:schemeClr val="accent3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8692" cy="9846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983" w:rsidRDefault="006029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21A26"/>
    <w:multiLevelType w:val="hybridMultilevel"/>
    <w:tmpl w:val="D99CD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798"/>
    <w:rsid w:val="000930F5"/>
    <w:rsid w:val="001175BA"/>
    <w:rsid w:val="00161AFB"/>
    <w:rsid w:val="001F2798"/>
    <w:rsid w:val="00220E4A"/>
    <w:rsid w:val="00285BB1"/>
    <w:rsid w:val="002C71A7"/>
    <w:rsid w:val="00306A03"/>
    <w:rsid w:val="0032138E"/>
    <w:rsid w:val="00353E1E"/>
    <w:rsid w:val="00365ABF"/>
    <w:rsid w:val="0042705E"/>
    <w:rsid w:val="004A12F3"/>
    <w:rsid w:val="00511A35"/>
    <w:rsid w:val="005D388A"/>
    <w:rsid w:val="005F0EB3"/>
    <w:rsid w:val="00602983"/>
    <w:rsid w:val="00614C9E"/>
    <w:rsid w:val="006915A2"/>
    <w:rsid w:val="006A2AD1"/>
    <w:rsid w:val="006C6C64"/>
    <w:rsid w:val="006D2987"/>
    <w:rsid w:val="006E1974"/>
    <w:rsid w:val="00775F57"/>
    <w:rsid w:val="007D4AEB"/>
    <w:rsid w:val="007D6781"/>
    <w:rsid w:val="00832BFF"/>
    <w:rsid w:val="00894312"/>
    <w:rsid w:val="009B3775"/>
    <w:rsid w:val="00AB7D9D"/>
    <w:rsid w:val="00B41C69"/>
    <w:rsid w:val="00B94388"/>
    <w:rsid w:val="00BB1773"/>
    <w:rsid w:val="00C34E72"/>
    <w:rsid w:val="00C449C8"/>
    <w:rsid w:val="00C7014A"/>
    <w:rsid w:val="00C84525"/>
    <w:rsid w:val="00C97C89"/>
    <w:rsid w:val="00D4722E"/>
    <w:rsid w:val="00D94577"/>
    <w:rsid w:val="00E164A9"/>
    <w:rsid w:val="00F042A7"/>
    <w:rsid w:val="00F35ED1"/>
    <w:rsid w:val="00F42FE0"/>
    <w:rsid w:val="00F525F7"/>
    <w:rsid w:val="00F90076"/>
    <w:rsid w:val="00FD1C0D"/>
    <w:rsid w:val="00FF2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A2AD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C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C69"/>
  </w:style>
  <w:style w:type="paragraph" w:styleId="Footer">
    <w:name w:val="footer"/>
    <w:basedOn w:val="Normal"/>
    <w:link w:val="FooterChar"/>
    <w:uiPriority w:val="99"/>
    <w:unhideWhenUsed/>
    <w:rsid w:val="00B41C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C69"/>
  </w:style>
  <w:style w:type="paragraph" w:styleId="BalloonText">
    <w:name w:val="Balloon Text"/>
    <w:basedOn w:val="Normal"/>
    <w:link w:val="BalloonTextChar"/>
    <w:uiPriority w:val="99"/>
    <w:semiHidden/>
    <w:unhideWhenUsed/>
    <w:rsid w:val="00B41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2AD1"/>
    <w:pPr>
      <w:ind w:left="720"/>
      <w:contextualSpacing/>
    </w:pPr>
  </w:style>
  <w:style w:type="paragraph" w:styleId="NoSpacing">
    <w:name w:val="No Spacing"/>
    <w:uiPriority w:val="1"/>
    <w:qFormat/>
    <w:rsid w:val="00306A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4"/>
      <w:szCs w:val="24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A2AD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1C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1C69"/>
  </w:style>
  <w:style w:type="paragraph" w:styleId="Footer">
    <w:name w:val="footer"/>
    <w:basedOn w:val="Normal"/>
    <w:link w:val="FooterChar"/>
    <w:uiPriority w:val="99"/>
    <w:unhideWhenUsed/>
    <w:rsid w:val="00B41C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1C69"/>
  </w:style>
  <w:style w:type="paragraph" w:styleId="BalloonText">
    <w:name w:val="Balloon Text"/>
    <w:basedOn w:val="Normal"/>
    <w:link w:val="BalloonTextChar"/>
    <w:uiPriority w:val="99"/>
    <w:semiHidden/>
    <w:unhideWhenUsed/>
    <w:rsid w:val="00B41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6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A2AD1"/>
    <w:pPr>
      <w:ind w:left="720"/>
      <w:contextualSpacing/>
    </w:pPr>
  </w:style>
  <w:style w:type="paragraph" w:styleId="NoSpacing">
    <w:name w:val="No Spacing"/>
    <w:uiPriority w:val="1"/>
    <w:qFormat/>
    <w:rsid w:val="00306A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4"/>
      <w:szCs w:val="24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\Downloads\YDA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01614F-9A1C-4646-9F42-4D73B6AAF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YDA letterhead template</Template>
  <TotalTime>9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 Partnership of Excellence</vt:lpstr>
    </vt:vector>
  </TitlesOfParts>
  <Company>Microsoft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Garrett</dc:creator>
  <cp:lastModifiedBy>Al Garrett</cp:lastModifiedBy>
  <cp:revision>7</cp:revision>
  <cp:lastPrinted>2016-05-11T17:02:00Z</cp:lastPrinted>
  <dcterms:created xsi:type="dcterms:W3CDTF">2018-12-10T20:29:00Z</dcterms:created>
  <dcterms:modified xsi:type="dcterms:W3CDTF">2019-02-01T11:21:00Z</dcterms:modified>
</cp:coreProperties>
</file>